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14BC" w:rsidRDefault="00F814BC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6" o:spid="_x0000_s1029" type="#_x0000_t75" alt="http://www.coloradoinjuryattorney.net/includes/templates/active/images/i-prac-failuretosupervise.jpg" style="position:absolute;margin-left:0;margin-top:-9pt;width:159.85pt;height:180pt;z-index:-251654144;visibility:visible;mso-wrap-distance-left:10.92pt;mso-wrap-distance-top:2.88pt;mso-wrap-distance-right:11.49pt;mso-wrap-distance-bottom:3.12pt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">
            <v:imagedata r:id="rId6" o:title=""/>
            <o:lock v:ext="edit" aspectratio="f"/>
          </v:shape>
        </w:pict>
      </w:r>
      <w:r>
        <w:rPr>
          <w:noProof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s1030" type="#_x0000_t172" style="position:absolute;margin-left:169.2pt;margin-top:-39pt;width:293.3pt;height:91.15pt;rotation:560948fd;z-index:251659264" adj="12741" fillcolor="#484600" stroked="f" strokeweight=".25pt">
            <v:fill rotate="t"/>
            <v:shadow color="#868686"/>
            <v:textpath style="font-family:&quot;Playbill&quot;;v-text-kern:t" trim="t" fitpath="t" string="OFF TO THE"/>
          </v:shape>
        </w:pict>
      </w:r>
    </w:p>
    <w:p w:rsidR="00F814BC" w:rsidRDefault="00F814BC" w:rsidP="001645D1"/>
    <w:p w:rsidR="00F814BC" w:rsidRDefault="00F814BC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1" type="#_x0000_t202" style="position:absolute;margin-left:-63pt;margin-top:629.4pt;width:558pt;height:44.4pt;z-index:251666432" filled="f" stroked="f">
            <v:textbox>
              <w:txbxContent>
                <w:p w:rsidR="00F814BC" w:rsidRPr="00176A71" w:rsidRDefault="00F814BC">
                  <w:pPr>
                    <w:rPr>
                      <w:rFonts w:ascii="Arial Black" w:hAnsi="Arial Black"/>
                      <w:b/>
                    </w:rPr>
                  </w:pPr>
                  <w:r w:rsidRPr="00176A71">
                    <w:rPr>
                      <w:rFonts w:ascii="Arial Black" w:hAnsi="Arial Black"/>
                      <w:b/>
                    </w:rPr>
                    <w:t>BRIAN HONEY: 986-7568</w:t>
                  </w:r>
                  <w:r w:rsidRPr="00176A71">
                    <w:rPr>
                      <w:rFonts w:ascii="Arial Black" w:hAnsi="Arial Black"/>
                      <w:b/>
                    </w:rPr>
                    <w:tab/>
                  </w:r>
                  <w:r w:rsidRPr="00176A71">
                    <w:rPr>
                      <w:rFonts w:ascii="Arial Black" w:hAnsi="Arial Black"/>
                      <w:b/>
                    </w:rPr>
                    <w:tab/>
                  </w:r>
                  <w:r w:rsidRPr="00176A71">
                    <w:rPr>
                      <w:rFonts w:ascii="Arial Black" w:hAnsi="Arial Black"/>
                      <w:b/>
                    </w:rPr>
                    <w:tab/>
                  </w:r>
                  <w:r w:rsidRPr="00176A71">
                    <w:rPr>
                      <w:rFonts w:ascii="Arial Black" w:hAnsi="Arial Black"/>
                      <w:b/>
                    </w:rPr>
                    <w:tab/>
                  </w:r>
                  <w:r>
                    <w:rPr>
                      <w:rFonts w:ascii="Arial Black" w:hAnsi="Arial Black"/>
                      <w:b/>
                    </w:rPr>
                    <w:tab/>
                    <w:t xml:space="preserve">      </w:t>
                  </w:r>
                  <w:r w:rsidRPr="00176A71">
                    <w:rPr>
                      <w:rFonts w:ascii="Arial Black" w:hAnsi="Arial Black"/>
                      <w:b/>
                    </w:rPr>
                    <w:t>DERRICK STAMM: 470-9791</w:t>
                  </w:r>
                </w:p>
                <w:p w:rsidR="00F814BC" w:rsidRPr="00176A71" w:rsidRDefault="00F814BC">
                  <w:pPr>
                    <w:rPr>
                      <w:rFonts w:ascii="Arial Black" w:hAnsi="Arial Black"/>
                      <w:b/>
                    </w:rPr>
                  </w:pPr>
                  <w:r w:rsidRPr="00176A71">
                    <w:rPr>
                      <w:rFonts w:ascii="Arial Black" w:hAnsi="Arial Black"/>
                      <w:b/>
                    </w:rPr>
                    <w:t>KAREN GLUGOSH: 612-2065</w:t>
                  </w:r>
                  <w:r w:rsidRPr="00176A71">
                    <w:rPr>
                      <w:rFonts w:ascii="Arial Black" w:hAnsi="Arial Black"/>
                      <w:b/>
                    </w:rPr>
                    <w:tab/>
                  </w:r>
                  <w:r w:rsidRPr="00176A71">
                    <w:rPr>
                      <w:rFonts w:ascii="Arial Black" w:hAnsi="Arial Black"/>
                      <w:b/>
                    </w:rPr>
                    <w:tab/>
                  </w:r>
                  <w:r w:rsidRPr="00176A71">
                    <w:rPr>
                      <w:rFonts w:ascii="Arial Black" w:hAnsi="Arial Black"/>
                      <w:b/>
                    </w:rPr>
                    <w:tab/>
                  </w:r>
                  <w:r>
                    <w:rPr>
                      <w:rFonts w:ascii="Arial Black" w:hAnsi="Arial Black"/>
                      <w:b/>
                    </w:rPr>
                    <w:tab/>
                    <w:t xml:space="preserve">      </w:t>
                  </w:r>
                  <w:r w:rsidRPr="00176A71">
                    <w:rPr>
                      <w:rFonts w:ascii="Arial Black" w:hAnsi="Arial Black"/>
                      <w:b/>
                    </w:rPr>
                    <w:t>BILL TOWERS: 986-3214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2" type="#_x0000_t172" style="position:absolute;margin-left:-10.4pt;margin-top:75.25pt;width:462.5pt;height:178.7pt;rotation:872711fd;z-index:251660288" adj="15429" fillcolor="#484600" stroked="f" strokeweight=".25pt">
            <v:fill rotate="t"/>
            <v:shadow color="#868686"/>
            <v:textpath style="font-family:&quot;Playbill&quot;;v-text-kern:t" trim="t" fitpath="t" string=" COTTAGE!!"/>
          </v:shape>
        </w:pict>
      </w:r>
      <w:r>
        <w:rPr>
          <w:noProof/>
        </w:rPr>
        <w:pict>
          <v:rect id="_x0000_s1033" style="position:absolute;margin-left:4in;margin-top:89.4pt;width:174.8pt;height:3.55pt;rotation:244367fd;flip:y;z-index:251665408" fillcolor="#2f2e00" stroked="f" strokeweight=".25pt"/>
        </w:pict>
      </w:r>
      <w:r>
        <w:rPr>
          <w:noProof/>
        </w:rPr>
        <w:pict>
          <v:rect id="_x0000_s1034" style="position:absolute;margin-left:207pt;margin-top:44.4pt;width:252.3pt;height:3.55pt;rotation:244367fd;flip:y;z-index:251661312" fillcolor="#2f2e00" stroked="f" strokeweight=".25pt"/>
        </w:pict>
      </w:r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5" type="#_x0000_t136" style="position:absolute;margin-left:207pt;margin-top:24.55pt;width:253.65pt;height:38.4pt;z-index:-251653120" fillcolor="#484600" stroked="f" strokeweight=".25pt">
            <v:fill rotate="t"/>
            <v:shadow color="#868686"/>
            <v:textpath style="font-family:&quot;Playbill&quot;;v-text-kern:t" trim="t" fitpath="t" string="RETIREMENT"/>
          </v:shape>
        </w:pict>
      </w:r>
      <w:r>
        <w:rPr>
          <w:noProof/>
        </w:rPr>
        <w:pict>
          <v:shape id="_x0000_s1036" type="#_x0000_t136" style="position:absolute;margin-left:297.5pt;margin-top:73.8pt;width:165pt;height:34.15pt;z-index:-251652096" fillcolor="#484600" stroked="f" strokeweight=".25pt">
            <v:fill rotate="t"/>
            <v:shadow color="#868686"/>
            <v:textpath style="font-family:&quot;Playbill&quot;;v-text-kern:t" trim="t" fitpath="t" string="HOME"/>
          </v:shape>
        </w:pict>
      </w:r>
      <w:r>
        <w:rPr>
          <w:noProof/>
        </w:rPr>
        <w:pict>
          <v:shapetype id="_x0000_t175" coordsize="21600,21600" o:spt="175" adj="3086" path="m,qy10800@0,21600,m0@1qy10800,21600,21600@1e">
            <v:formulas>
              <v:f eqn="val #0"/>
              <v:f eqn="sum 21600 0 #0"/>
              <v:f eqn="prod @1 1 2"/>
              <v:f eqn="sum @2 10800 0"/>
            </v:formulas>
            <v:path textpathok="t" o:connecttype="custom" o:connectlocs="10800,@0;0,@2;10800,21600;21600,@2" o:connectangles="270,180,90,0"/>
            <v:textpath on="t" fitshape="t"/>
            <v:handles>
              <v:h position="center,#0" yrange="0,7200"/>
            </v:handles>
            <o:lock v:ext="edit" text="t" shapetype="t"/>
          </v:shapetype>
          <v:shape id="_x0000_s1037" type="#_x0000_t175" style="position:absolute;margin-left:-54pt;margin-top:555.85pt;width:162pt;height:18pt;z-index:251655168" adj="0" fillcolor="maroon" stroked="f" strokeweight="1pt">
            <v:fill rotate="t"/>
            <v:shadow color="#868686"/>
            <v:textpath style="font-family:&quot;Playbill&quot;;v-text-kern:t" trim="t" fitpath="t" string="(5:00pm - 8:00pm)"/>
            <o:lock v:ext="edit" aspectratio="t"/>
          </v:shape>
        </w:pict>
      </w:r>
      <w:r>
        <w:rPr>
          <w:noProof/>
        </w:rPr>
        <w:pict>
          <v:shape id="_x0000_s1038" type="#_x0000_t175" style="position:absolute;margin-left:-54pt;margin-top:528.4pt;width:261pt;height:21.45pt;z-index:251654144" adj="0" fillcolor="maroon" stroked="f" strokeweight="1pt">
            <v:fill rotate="t"/>
            <v:shadow color="#868686"/>
            <v:textpath style="font-family:&quot;Playbill&quot;;v-text-kern:t" trim="t" fitpath="t" string="WHEN: WEDNESDAY, JUNE 2"/>
            <o:lock v:ext="edit" aspectratio="t"/>
          </v:shape>
        </w:pict>
      </w:r>
      <w:r>
        <w:rPr>
          <w:noProof/>
        </w:rPr>
        <w:pict>
          <v:shape id="_x0000_s1039" type="#_x0000_t175" style="position:absolute;margin-left:-54pt;margin-top:512.4pt;width:198pt;height:9pt;z-index:251653120" adj="0" fillcolor="maroon" stroked="f" strokeweight="1pt">
            <v:fill rotate="t"/>
            <v:shadow color="#868686"/>
            <v:textpath style="font-family:&quot;Playbill&quot;;v-text-kern:t" trim="t" fitpath="t" string="(2100 McPHILLIP'S ST.)"/>
          </v:shape>
        </w:pict>
      </w:r>
      <w:r>
        <w:rPr>
          <w:noProof/>
        </w:rPr>
        <w:pict>
          <v:shape id="_x0000_s1040" type="#_x0000_t175" style="position:absolute;margin-left:-54pt;margin-top:486.4pt;width:189pt;height:18pt;z-index:251652096" adj="0" fillcolor="maroon" stroked="f" strokeweight="1pt">
            <v:fill rotate="t"/>
            <v:shadow color="#868686"/>
            <v:textpath style="font-family:&quot;Playbill&quot;;v-text-kern:t" trim="t" fitpath="t" string="WHERE: SILVERADO'S"/>
          </v:shape>
        </w:pict>
      </w:r>
      <w:r>
        <w:rPr>
          <w:noProof/>
        </w:rPr>
        <w:pict>
          <v:shape id="Picture 19" o:spid="_x0000_s1041" type="#_x0000_t75" style="position:absolute;margin-left:246.5pt;margin-top:258.6pt;width:238.55pt;height:281.3pt;z-index:251658240;visibility:visible;mso-wrap-distance-left:21.48pt;mso-wrap-distance-top:7.2pt;mso-wrap-distance-right:35.86pt;mso-wrap-distance-bottom:1.52pt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">
            <v:imagedata r:id="rId7" o:title=""/>
            <o:lock v:ext="edit" aspectratio="f"/>
          </v:shape>
        </w:pict>
      </w:r>
      <w:r>
        <w:rPr>
          <w:noProof/>
        </w:rPr>
        <w:pict>
          <v:shape id="_x0000_s1042" type="#_x0000_t175" style="position:absolute;margin-left:-54pt;margin-top:593.4pt;width:378pt;height:27pt;z-index:251656192" adj="0" fillcolor="#484600" stroked="f" strokeweight="1pt">
            <v:fill rotate="t"/>
            <v:shadow color="#868686"/>
            <v:textpath style="font-family:&quot;Playbill&quot;;v-text-kern:t" trim="t" fitpath="t" string="TICKETS ONLY $12 / INCLUDES FOOD AND GIFT"/>
          </v:shape>
        </w:pict>
      </w:r>
      <w:r>
        <w:rPr>
          <w:noProof/>
        </w:rPr>
        <w:pict>
          <v:shape id="_x0000_s1043" type="#_x0000_t136" style="position:absolute;margin-left:-54pt;margin-top:386.4pt;width:279pt;height:45pt;z-index:251657216" fillcolor="maroon" stroked="f" strokeweight=".25pt">
            <v:shadow color="#868686"/>
            <v:textpath style="font-family:&quot;Playbill&quot;;v-text-kern:t" trim="t" fitpath="t" string="STRAPAZZON"/>
          </v:shape>
        </w:pict>
      </w:r>
      <w:r>
        <w:rPr>
          <w:noProof/>
        </w:rPr>
        <w:pict>
          <v:shape id="_x0000_s1044" type="#_x0000_t136" style="position:absolute;margin-left:-54pt;margin-top:323.4pt;width:279pt;height:54pt;z-index:251651072" fillcolor="maroon" stroked="f" strokeweight=".25pt">
            <v:shadow color="#868686"/>
            <v:textpath style="font-family:&quot;Playbill&quot;;v-text-kern:t" trim="t" fitpath="t" string="DANA"/>
          </v:shape>
        </w:pict>
      </w:r>
      <w:r>
        <w:rPr>
          <w:noProof/>
        </w:rPr>
        <w:pict>
          <v:shape id="_x0000_s1045" type="#_x0000_t136" style="position:absolute;margin-left:-54pt;margin-top:287.4pt;width:279pt;height:27pt;z-index:251650048" fillcolor="maroon" stroked="f" strokeweight=".25pt">
            <v:shadow color="#868686"/>
            <v:textpath style="font-family:&quot;Playbill&quot;;v-text-kern:t" trim="t" fitpath="t" string="BIDDING FAREWELL TO"/>
          </v:shape>
        </w:pict>
      </w:r>
      <w:r>
        <w:rPr>
          <w:noProof/>
        </w:rPr>
        <w:pict>
          <v:shape id="_x0000_s1046" type="#_x0000_t136" style="position:absolute;margin-left:-54pt;margin-top:251.4pt;width:279pt;height:27pt;z-index:251649024" fillcolor="maroon" stroked="f" strokeweight=".25pt">
            <v:shadow color="#868686"/>
            <v:textpath style="font-family:&quot;Playbill&quot;;v-text-kern:t" trim="t" fitpath="t" string="PLEASE JOIN US IN"/>
          </v:shape>
        </w:pict>
      </w:r>
    </w:p>
    <w:sectPr w:rsidR="00F814BC" w:rsidSect="001D5310">
      <w:headerReference w:type="even" r:id="rId8"/>
      <w:headerReference w:type="default" r:id="rId9"/>
      <w:headerReference w:type="first" r:id="rId10"/>
      <w:pgSz w:w="12240" w:h="15840" w:code="1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814BC" w:rsidRDefault="00F814BC">
      <w:r>
        <w:separator/>
      </w:r>
    </w:p>
  </w:endnote>
  <w:endnote w:type="continuationSeparator" w:id="1">
    <w:p w:rsidR="00F814BC" w:rsidRDefault="00F814B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814BC" w:rsidRDefault="00F814BC">
      <w:r>
        <w:separator/>
      </w:r>
    </w:p>
  </w:footnote>
  <w:footnote w:type="continuationSeparator" w:id="1">
    <w:p w:rsidR="00F814BC" w:rsidRDefault="00F814B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14BC" w:rsidRDefault="00F814BC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49" type="#_x0000_t75" style="position:absolute;margin-left:0;margin-top:0;width:877.2pt;height:816.6pt;z-index:-251658752;mso-position-horizontal:center;mso-position-horizontal-relative:margin;mso-position-vertical:center;mso-position-vertical-relative:margin" o:allowincell="f">
          <v:imagedata r:id="rId1" o:title="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14BC" w:rsidRDefault="00F814BC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0" type="#_x0000_t75" style="position:absolute;margin-left:0;margin-top:0;width:877.2pt;height:816.6pt;z-index:-251657728;mso-position-horizontal:center;mso-position-horizontal-relative:margin;mso-position-vertical:center;mso-position-vertical-relative:margin" o:allowincell="f">
          <v:imagedata r:id="rId1" o:title="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14BC" w:rsidRDefault="00F814BC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51" type="#_x0000_t75" style="position:absolute;margin-left:0;margin-top:0;width:877.2pt;height:816.6pt;z-index:-251659776;mso-position-horizontal:center;mso-position-horizontal-relative:margin;mso-position-vertical:center;mso-position-vertical-relative:margin" o:allowincell="f">
          <v:imagedata r:id="rId1" o:title="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zoom w:val="fullPage" w:percent="78"/>
  <w:stylePaneFormatFilter w:val="3F01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645D1"/>
    <w:rsid w:val="0001444A"/>
    <w:rsid w:val="00030B4F"/>
    <w:rsid w:val="00030DF9"/>
    <w:rsid w:val="0007049D"/>
    <w:rsid w:val="000B027B"/>
    <w:rsid w:val="000C11F6"/>
    <w:rsid w:val="001150BC"/>
    <w:rsid w:val="00142035"/>
    <w:rsid w:val="001645D1"/>
    <w:rsid w:val="00176A71"/>
    <w:rsid w:val="001D5310"/>
    <w:rsid w:val="00256F09"/>
    <w:rsid w:val="00295E77"/>
    <w:rsid w:val="002C1A62"/>
    <w:rsid w:val="002F12CE"/>
    <w:rsid w:val="003664C6"/>
    <w:rsid w:val="0039492E"/>
    <w:rsid w:val="003B65EE"/>
    <w:rsid w:val="003C01F8"/>
    <w:rsid w:val="004D7FC8"/>
    <w:rsid w:val="005A10FF"/>
    <w:rsid w:val="005B4F8F"/>
    <w:rsid w:val="006C0E05"/>
    <w:rsid w:val="006C4173"/>
    <w:rsid w:val="00736C01"/>
    <w:rsid w:val="007E7D1E"/>
    <w:rsid w:val="007F2EBC"/>
    <w:rsid w:val="0082781A"/>
    <w:rsid w:val="00963162"/>
    <w:rsid w:val="00980B00"/>
    <w:rsid w:val="00996ADB"/>
    <w:rsid w:val="009A7167"/>
    <w:rsid w:val="009B1AD1"/>
    <w:rsid w:val="009E349A"/>
    <w:rsid w:val="00A46C80"/>
    <w:rsid w:val="00A61DB4"/>
    <w:rsid w:val="00A869FA"/>
    <w:rsid w:val="00A94D65"/>
    <w:rsid w:val="00AC02F4"/>
    <w:rsid w:val="00B5666C"/>
    <w:rsid w:val="00C22D26"/>
    <w:rsid w:val="00C6317A"/>
    <w:rsid w:val="00CA002F"/>
    <w:rsid w:val="00CB0F5A"/>
    <w:rsid w:val="00D072E2"/>
    <w:rsid w:val="00D50E71"/>
    <w:rsid w:val="00E174DB"/>
    <w:rsid w:val="00EA0275"/>
    <w:rsid w:val="00EC7292"/>
    <w:rsid w:val="00F73F95"/>
    <w:rsid w:val="00F814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61DB4"/>
    <w:rPr>
      <w:sz w:val="24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2C1A62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AC02F4"/>
    <w:rPr>
      <w:rFonts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rsid w:val="002C1A62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AC02F4"/>
    <w:rPr>
      <w:rFonts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rsid w:val="00CA002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CA002F"/>
    <w:rPr>
      <w:rFonts w:ascii="Tahoma" w:hAnsi="Tahoma" w:cs="Tahoma"/>
      <w:sz w:val="16"/>
      <w:szCs w:val="16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</TotalTime>
  <Pages>1</Pages>
  <Words>3</Words>
  <Characters>18</Characters>
  <Application>Microsoft Office Outlook</Application>
  <DocSecurity>0</DocSecurity>
  <Lines>0</Lines>
  <Paragraphs>0</Paragraphs>
  <ScaleCrop>false</ScaleCrop>
  <Company>City of Winnipeg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jhoney</dc:creator>
  <cp:keywords/>
  <dc:description/>
  <cp:lastModifiedBy>bhoney</cp:lastModifiedBy>
  <cp:revision>2</cp:revision>
  <cp:lastPrinted>2010-05-05T16:49:00Z</cp:lastPrinted>
  <dcterms:created xsi:type="dcterms:W3CDTF">2010-05-07T16:06:00Z</dcterms:created>
  <dcterms:modified xsi:type="dcterms:W3CDTF">2010-05-07T16:06:00Z</dcterms:modified>
</cp:coreProperties>
</file>